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4A1D4A" w14:textId="77777777" w:rsidR="00D83894" w:rsidRPr="00B22656" w:rsidRDefault="00416780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</w:r>
      <w:r w:rsidR="00472DDC"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>Persönliche Daten</w:t>
      </w:r>
    </w:p>
    <w:p w14:paraId="22529586" w14:textId="77777777" w:rsidR="00BC243A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bookmarkStart w:id="0" w:name="_Hlk30055792"/>
      <w:r w:rsidR="00BC243A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Vorname, Nachname</w:t>
      </w:r>
      <w:r w:rsidR="00BC243A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BC243A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Max Mustermann</w:t>
      </w:r>
      <w:bookmarkEnd w:id="0"/>
    </w:p>
    <w:p w14:paraId="553EEFE6" w14:textId="77777777" w:rsidR="00D83894" w:rsidRPr="00B22656" w:rsidRDefault="00BC243A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457660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Straße</w:t>
      </w:r>
      <w:r w:rsidR="009B1FCF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9B1FCF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Musterstraße 5</w:t>
      </w:r>
    </w:p>
    <w:p w14:paraId="6A862990" w14:textId="2A0B6EBA" w:rsidR="009B1FCF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457660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Wohnort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69493 Musterort</w:t>
      </w:r>
    </w:p>
    <w:p w14:paraId="37F55F71" w14:textId="77777777" w:rsidR="00DC4905" w:rsidRPr="00B22656" w:rsidRDefault="00D83894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9B1FCF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Geburtsdatum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DC4905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0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1.12</w:t>
      </w:r>
      <w:r w:rsidR="00DC4905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.19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00</w:t>
      </w:r>
    </w:p>
    <w:p w14:paraId="5B5B3BA1" w14:textId="77777777" w:rsidR="00DA317D" w:rsidRPr="00B22656" w:rsidRDefault="00DC4905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9B1FCF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Familienstand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ledig</w:t>
      </w:r>
      <w:r w:rsidR="009B1FCF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 / verheiratet</w:t>
      </w:r>
    </w:p>
    <w:p w14:paraId="560B7790" w14:textId="77777777" w:rsidR="009B1FCF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Staatsangehörigkeit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9715E7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N</w:t>
      </w:r>
      <w:r w:rsidR="002C621B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ationalität</w:t>
      </w:r>
    </w:p>
    <w:p w14:paraId="10F6B49E" w14:textId="77777777" w:rsidR="009B1FCF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Telefon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="008B37D4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01234-12345678</w:t>
      </w:r>
    </w:p>
    <w:p w14:paraId="637BDB0D" w14:textId="77777777" w:rsidR="009B1FCF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Mobilnummer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015</w:t>
      </w:r>
      <w:r w:rsidR="007457A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1-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1</w:t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23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4</w:t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567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8</w:t>
      </w:r>
    </w:p>
    <w:p w14:paraId="218F70C5" w14:textId="77777777" w:rsidR="009B1FCF" w:rsidRPr="00B22656" w:rsidRDefault="009B1FCF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E-Mail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mustername@</w:t>
      </w:r>
      <w:r w:rsidR="000149BC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domain</w:t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.com</w:t>
      </w:r>
    </w:p>
    <w:p w14:paraId="16E5F063" w14:textId="77777777" w:rsidR="00D83894" w:rsidRPr="00B22656" w:rsidRDefault="00D83894" w:rsidP="00B22656">
      <w:pPr>
        <w:tabs>
          <w:tab w:val="right" w:pos="1701"/>
          <w:tab w:val="left" w:pos="2268"/>
        </w:tabs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0E43CFFF" w14:textId="77777777" w:rsidR="00306778" w:rsidRPr="00B22656" w:rsidRDefault="0030677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  <w:t>Beruflicher Werdegang</w:t>
      </w:r>
    </w:p>
    <w:p w14:paraId="5A8F2ECB" w14:textId="01A48158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seit 11/20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A</w:t>
      </w:r>
    </w:p>
    <w:p w14:paraId="420314B0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0B3D6FD8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BU-/Abteilungs-/Linienbezeichnung</w:t>
      </w:r>
    </w:p>
    <w:p w14:paraId="4EF86505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2A484975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3236E2C6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7EA69487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579CEDA3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62625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 3 Punkte</w:t>
      </w:r>
    </w:p>
    <w:p w14:paraId="3A5563F3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78E84408" w14:textId="09BDEE21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01/20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1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5 – 10/20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B</w:t>
      </w:r>
    </w:p>
    <w:p w14:paraId="0186D02F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2BED567E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BU-/Abteilungs-/Linienbezeichnung</w:t>
      </w:r>
    </w:p>
    <w:p w14:paraId="4B1BFB30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0B80367F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50B75E08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259F4614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6A5039B1" w14:textId="77777777" w:rsidR="00F7025F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F7025F"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="00F7025F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F7025F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 3 Punkte</w:t>
      </w:r>
    </w:p>
    <w:p w14:paraId="22C21FA2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0C4445A6" w14:textId="6E6E17C6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05/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200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8 – 12/20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1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4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C</w:t>
      </w:r>
    </w:p>
    <w:p w14:paraId="3230A2D5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0EE3A1B2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Abteilungs-/Linienbezeichnung</w:t>
      </w:r>
    </w:p>
    <w:p w14:paraId="4DBED4BF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2CF48E3C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3D016E63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7AF49697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14421BC4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 xml:space="preserve"> </w:t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3 Punkte</w:t>
      </w:r>
    </w:p>
    <w:p w14:paraId="472FD9E3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</w:p>
    <w:p w14:paraId="11C6AF56" w14:textId="08719060" w:rsidR="00957691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="00957691"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05/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200</w:t>
      </w:r>
      <w:r w:rsidR="00957691"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8 – 12/20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1</w:t>
      </w:r>
      <w:r w:rsidR="00957691"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4</w:t>
      </w:r>
      <w:r w:rsidR="00957691"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="00957691"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D</w:t>
      </w:r>
    </w:p>
    <w:p w14:paraId="0E412FDE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75D5FEE8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Abteilungs-/Linienbezeichnung</w:t>
      </w:r>
    </w:p>
    <w:p w14:paraId="2DA11161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17247CE6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6DD8420B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1C6A8C92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3E9F7828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 3 Punkte</w:t>
      </w:r>
    </w:p>
    <w:p w14:paraId="06D17C70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</w:p>
    <w:p w14:paraId="2D9F895D" w14:textId="434FF2CF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05/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200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8 – 12/20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1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4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E</w:t>
      </w:r>
    </w:p>
    <w:p w14:paraId="5C6582DC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3D5A161A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Abteilungs-/Linienbezeichnung</w:t>
      </w:r>
    </w:p>
    <w:p w14:paraId="440EB7AA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03A8D4E5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7EFC0A63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262776D2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53061DB2" w14:textId="77777777" w:rsidR="00F7025F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 3 Punkte</w:t>
      </w:r>
    </w:p>
    <w:p w14:paraId="2CAE137A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2D2DF2AF" w14:textId="50B9C185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05/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200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8 – 12/20</w:t>
      </w:r>
      <w:r w:rsidR="00F20C1E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1</w:t>
      </w:r>
      <w:r w:rsidRPr="00FE6527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4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Unternehmen/Dienstleister F</w:t>
      </w:r>
    </w:p>
    <w:p w14:paraId="56C3E25D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Position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Positionsbezeichnung (z.B. Pharmareferent/in)</w:t>
      </w:r>
    </w:p>
    <w:p w14:paraId="33CFEBDE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BU / Abteilung / Linie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Abteilungs-/Linienbezeichnung</w:t>
      </w:r>
    </w:p>
    <w:p w14:paraId="4A987492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Produkte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Medikament1, Medikament2, Medikament3</w:t>
      </w:r>
    </w:p>
    <w:p w14:paraId="55BCE579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Indikationen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IndikationC</w:t>
      </w:r>
      <w:proofErr w:type="spellEnd"/>
    </w:p>
    <w:p w14:paraId="4ABC2407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color w:val="808080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Zielgruppe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ArztgruppeA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ArztgruppeB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, </w:t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FacharztC</w:t>
      </w:r>
      <w:proofErr w:type="spellEnd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, X Kliniken, Apotheken</w:t>
      </w:r>
    </w:p>
    <w:p w14:paraId="2EBF0EEA" w14:textId="77777777" w:rsidR="00957691" w:rsidRPr="00B22656" w:rsidRDefault="00957691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Gebiet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Ort1, Ort2, Ort3, Ort4</w:t>
      </w:r>
    </w:p>
    <w:p w14:paraId="72ABEFD6" w14:textId="77777777" w:rsidR="00957691" w:rsidRPr="00B22656" w:rsidRDefault="00F7025F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Erfolge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Kurze Beschreibung der wichtigsten (Verkaufs-)erfolge, maximal 3 Punkte</w:t>
      </w:r>
    </w:p>
    <w:p w14:paraId="491CD3DC" w14:textId="77777777" w:rsidR="00306778" w:rsidRPr="00B22656" w:rsidRDefault="00306778" w:rsidP="00B22656">
      <w:pPr>
        <w:tabs>
          <w:tab w:val="right" w:pos="1701"/>
          <w:tab w:val="left" w:pos="2268"/>
        </w:tabs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71F88725" w14:textId="77777777" w:rsidR="00306778" w:rsidRPr="00B22656" w:rsidRDefault="0030677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  <w:t>Ausbildung</w:t>
      </w:r>
    </w:p>
    <w:p w14:paraId="666589AE" w14:textId="08138A08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04/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200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 – 04/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200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8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Studium Fachrichtung, Hochschulname Ort</w:t>
      </w:r>
    </w:p>
    <w:p w14:paraId="605FC023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Abschluss: Diplom Biologin (Note)</w:t>
      </w:r>
    </w:p>
    <w:p w14:paraId="545AD615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</w:p>
    <w:p w14:paraId="3BD3B587" w14:textId="57E2E245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04/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200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 – 04/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200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</w:t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Ausbildung zu</w:t>
      </w:r>
      <w:r w:rsidR="0001126E"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r</w:t>
      </w:r>
      <w:r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 xml:space="preserve"> Berufsbezeichnung, Ausbildungsstätte Ort</w:t>
      </w:r>
    </w:p>
    <w:p w14:paraId="43E7C3F9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2D560FAF" w14:textId="5162E6D8" w:rsidR="00306778" w:rsidRPr="00B22656" w:rsidRDefault="003372E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08/19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9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 – 04/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200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</w:t>
      </w:r>
      <w:r w:rsidR="00306778"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="00306778" w:rsidRPr="00B22656">
        <w:rPr>
          <w:rFonts w:asciiTheme="minorHAnsi" w:eastAsia="Microsoft JhengHei" w:hAnsiTheme="minorHAnsi" w:cstheme="minorHAnsi"/>
          <w:b/>
          <w:color w:val="4D4D4C"/>
          <w:sz w:val="24"/>
          <w:szCs w:val="24"/>
        </w:rPr>
        <w:t>Schulausbildung, Schulname Ort</w:t>
      </w:r>
    </w:p>
    <w:p w14:paraId="59A47973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Abs</w:t>
      </w:r>
      <w:r w:rsidR="003372E8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chluss: z.B. Fachhochschulreife</w:t>
      </w:r>
    </w:p>
    <w:p w14:paraId="15D4188E" w14:textId="77777777" w:rsidR="003372E8" w:rsidRPr="00B22656" w:rsidRDefault="003372E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04BEC905" w14:textId="77777777" w:rsidR="00306778" w:rsidRPr="00B22656" w:rsidRDefault="0030677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lastRenderedPageBreak/>
        <w:tab/>
        <w:t>Weitere Qualifikationen und Fortbildungen</w:t>
      </w:r>
    </w:p>
    <w:p w14:paraId="26327898" w14:textId="5B11B3A1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05/20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2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VerkaufsseminarX</w:t>
      </w:r>
      <w:proofErr w:type="spellEnd"/>
    </w:p>
    <w:p w14:paraId="79492666" w14:textId="182E9176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03/20</w:t>
      </w:r>
      <w:r w:rsidR="00F20C1E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1</w:t>
      </w:r>
      <w:r w:rsidRPr="00B22656">
        <w:rPr>
          <w:rFonts w:asciiTheme="minorHAnsi" w:eastAsia="Microsoft JhengHei" w:hAnsiTheme="minorHAnsi" w:cstheme="minorHAnsi"/>
          <w:b/>
          <w:color w:val="999A72"/>
          <w:sz w:val="24"/>
          <w:szCs w:val="24"/>
        </w:rPr>
        <w:t>1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spell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KommunikationseminarY</w:t>
      </w:r>
      <w:proofErr w:type="spellEnd"/>
    </w:p>
    <w:p w14:paraId="06530654" w14:textId="77777777" w:rsidR="009A5BCE" w:rsidRPr="00B22656" w:rsidRDefault="009A5BCE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Führerschein: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 xml:space="preserve">ja/nein – </w:t>
      </w:r>
      <w:proofErr w:type="gramStart"/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Klasse ?</w:t>
      </w:r>
      <w:proofErr w:type="gramEnd"/>
    </w:p>
    <w:p w14:paraId="3A266DF4" w14:textId="77777777" w:rsidR="00345DED" w:rsidRPr="00B22656" w:rsidRDefault="00345DED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proofErr w:type="gramStart"/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POS Schulungen</w:t>
      </w:r>
      <w:proofErr w:type="gramEnd"/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:</w:t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ja/nein</w:t>
      </w:r>
    </w:p>
    <w:p w14:paraId="6F54EE46" w14:textId="77777777" w:rsidR="00306778" w:rsidRPr="00B22656" w:rsidRDefault="00306778" w:rsidP="00B22656">
      <w:pPr>
        <w:tabs>
          <w:tab w:val="right" w:pos="1701"/>
          <w:tab w:val="left" w:pos="2268"/>
        </w:tabs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2845DBF5" w14:textId="77777777" w:rsidR="00345DED" w:rsidRPr="00B22656" w:rsidRDefault="00345DED" w:rsidP="00B22656">
      <w:pPr>
        <w:tabs>
          <w:tab w:val="right" w:pos="1701"/>
          <w:tab w:val="left" w:pos="2268"/>
        </w:tabs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1B140878" w14:textId="77777777" w:rsidR="00306778" w:rsidRPr="00B22656" w:rsidRDefault="0030677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  <w:t>Sprachkenntnisse</w:t>
      </w:r>
    </w:p>
    <w:p w14:paraId="6A959B7D" w14:textId="77777777" w:rsidR="00306778" w:rsidRPr="00B22656" w:rsidRDefault="003372E8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Englisch:</w:t>
      </w:r>
      <w:r w:rsidR="00306778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306778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verhandlungssicher / sehr gut / gut in Wort und Schrift</w:t>
      </w:r>
    </w:p>
    <w:p w14:paraId="087AF796" w14:textId="77777777" w:rsidR="00306778" w:rsidRPr="00B22656" w:rsidRDefault="003372E8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Sprache 2:</w:t>
      </w:r>
      <w:r w:rsidR="00306778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306778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verhandlungssicher / sehr gut / gut in Wort und Schrift</w:t>
      </w:r>
    </w:p>
    <w:p w14:paraId="7078DB8E" w14:textId="77777777" w:rsidR="00306778" w:rsidRPr="00B22656" w:rsidRDefault="003372E8" w:rsidP="00B22656">
      <w:pPr>
        <w:tabs>
          <w:tab w:val="right" w:pos="1701"/>
          <w:tab w:val="left" w:pos="2268"/>
        </w:tabs>
        <w:spacing w:after="0"/>
        <w:ind w:left="-851"/>
        <w:rPr>
          <w:rFonts w:asciiTheme="minorHAnsi" w:eastAsia="Microsoft JhengHei" w:hAnsiTheme="minorHAnsi" w:cstheme="minorHAnsi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999A72"/>
          <w:sz w:val="24"/>
          <w:szCs w:val="24"/>
        </w:rPr>
        <w:t>Sprache 3:</w:t>
      </w:r>
      <w:r w:rsidR="00306778"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="00306778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verhandlungssicher / sehr gut / gut in Wort und Schrift</w:t>
      </w:r>
    </w:p>
    <w:p w14:paraId="678BBAEA" w14:textId="77777777" w:rsidR="00306778" w:rsidRPr="00B22656" w:rsidRDefault="00306778" w:rsidP="00B22656">
      <w:pPr>
        <w:tabs>
          <w:tab w:val="right" w:pos="1701"/>
          <w:tab w:val="left" w:pos="2268"/>
        </w:tabs>
        <w:ind w:left="-851"/>
        <w:rPr>
          <w:rFonts w:asciiTheme="minorHAnsi" w:eastAsia="Microsoft JhengHei" w:hAnsiTheme="minorHAnsi" w:cstheme="minorHAnsi"/>
          <w:sz w:val="24"/>
          <w:szCs w:val="24"/>
        </w:rPr>
      </w:pPr>
    </w:p>
    <w:p w14:paraId="768E853C" w14:textId="77777777" w:rsidR="00306778" w:rsidRPr="00B22656" w:rsidRDefault="003372E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</w:r>
      <w:proofErr w:type="gramStart"/>
      <w:r w:rsidR="00306778"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>EDV Kenntnisse</w:t>
      </w:r>
      <w:proofErr w:type="gramEnd"/>
    </w:p>
    <w:p w14:paraId="549A5405" w14:textId="77777777" w:rsidR="00306778" w:rsidRPr="00B22656" w:rsidRDefault="00306778" w:rsidP="00B22656">
      <w:pPr>
        <w:tabs>
          <w:tab w:val="right" w:pos="1701"/>
          <w:tab w:val="left" w:pos="2268"/>
          <w:tab w:val="left" w:pos="2835"/>
          <w:tab w:val="left" w:pos="3402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Word, Excel, Bildbearbeitung</w:t>
      </w:r>
    </w:p>
    <w:p w14:paraId="3F961C28" w14:textId="77777777" w:rsidR="00306778" w:rsidRPr="00B22656" w:rsidRDefault="00306778" w:rsidP="00B22656">
      <w:pPr>
        <w:tabs>
          <w:tab w:val="right" w:pos="1701"/>
          <w:tab w:val="left" w:pos="2268"/>
          <w:tab w:val="left" w:pos="5730"/>
        </w:tabs>
        <w:ind w:left="-851"/>
        <w:rPr>
          <w:rFonts w:asciiTheme="minorHAnsi" w:eastAsia="Microsoft JhengHei" w:hAnsiTheme="minorHAnsi" w:cstheme="minorHAnsi"/>
          <w:b/>
          <w:sz w:val="24"/>
          <w:szCs w:val="24"/>
        </w:rPr>
      </w:pPr>
    </w:p>
    <w:p w14:paraId="7CC30A49" w14:textId="77777777" w:rsidR="00306778" w:rsidRPr="00B22656" w:rsidRDefault="00306778" w:rsidP="00B22656">
      <w:pPr>
        <w:pStyle w:val="berschrift1"/>
        <w:rPr>
          <w:rFonts w:asciiTheme="minorHAnsi" w:eastAsia="Microsoft JhengHei" w:hAnsiTheme="minorHAnsi" w:cstheme="minorHAnsi"/>
          <w:color w:val="005472"/>
          <w:sz w:val="32"/>
          <w:szCs w:val="36"/>
        </w:rPr>
      </w:pPr>
      <w:r w:rsidRPr="00B22656">
        <w:rPr>
          <w:rFonts w:asciiTheme="minorHAnsi" w:eastAsia="Microsoft JhengHei" w:hAnsiTheme="minorHAnsi" w:cstheme="minorHAnsi"/>
          <w:color w:val="005472"/>
          <w:sz w:val="32"/>
          <w:szCs w:val="36"/>
        </w:rPr>
        <w:tab/>
        <w:t>Freizeitinteressen</w:t>
      </w:r>
    </w:p>
    <w:p w14:paraId="616E97F7" w14:textId="77777777" w:rsidR="005F5495" w:rsidRPr="00B22656" w:rsidRDefault="00306778" w:rsidP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b/>
          <w:sz w:val="24"/>
          <w:szCs w:val="24"/>
        </w:rPr>
        <w:tab/>
      </w:r>
      <w:r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Lesen (u.a. Fachz</w:t>
      </w:r>
      <w:r w:rsidR="003372E8" w:rsidRPr="00B22656">
        <w:rPr>
          <w:rFonts w:asciiTheme="minorHAnsi" w:eastAsia="Microsoft JhengHei" w:hAnsiTheme="minorHAnsi" w:cstheme="minorHAnsi"/>
          <w:color w:val="4D4D4C"/>
          <w:sz w:val="24"/>
          <w:szCs w:val="24"/>
        </w:rPr>
        <w:t>eitschrift XY), Joggen, Theater</w:t>
      </w:r>
    </w:p>
    <w:p w14:paraId="7848947D" w14:textId="77777777" w:rsidR="00B22656" w:rsidRPr="00B22656" w:rsidRDefault="00B22656">
      <w:pPr>
        <w:tabs>
          <w:tab w:val="right" w:pos="1701"/>
          <w:tab w:val="left" w:pos="2268"/>
          <w:tab w:val="left" w:pos="2835"/>
          <w:tab w:val="left" w:pos="5730"/>
        </w:tabs>
        <w:spacing w:after="0"/>
        <w:ind w:left="-851"/>
        <w:rPr>
          <w:rFonts w:asciiTheme="minorHAnsi" w:eastAsia="Microsoft JhengHei" w:hAnsiTheme="minorHAnsi" w:cstheme="minorHAnsi"/>
          <w:color w:val="4D4D4C"/>
          <w:sz w:val="24"/>
          <w:szCs w:val="24"/>
        </w:rPr>
      </w:pPr>
    </w:p>
    <w:sectPr w:rsidR="00B22656" w:rsidRPr="00B22656" w:rsidSect="00F7025F">
      <w:headerReference w:type="default" r:id="rId8"/>
      <w:pgSz w:w="11906" w:h="16838"/>
      <w:pgMar w:top="1807" w:right="70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41564" w14:textId="77777777" w:rsidR="005F48B2" w:rsidRDefault="005F48B2" w:rsidP="003E7A82">
      <w:pPr>
        <w:spacing w:after="0" w:line="240" w:lineRule="auto"/>
      </w:pPr>
      <w:r>
        <w:separator/>
      </w:r>
    </w:p>
  </w:endnote>
  <w:endnote w:type="continuationSeparator" w:id="0">
    <w:p w14:paraId="1A798ED9" w14:textId="77777777" w:rsidR="005F48B2" w:rsidRDefault="005F48B2" w:rsidP="003E7A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2E76B" w14:textId="77777777" w:rsidR="005F48B2" w:rsidRDefault="005F48B2" w:rsidP="003E7A82">
      <w:pPr>
        <w:spacing w:after="0" w:line="240" w:lineRule="auto"/>
      </w:pPr>
      <w:r>
        <w:separator/>
      </w:r>
    </w:p>
  </w:footnote>
  <w:footnote w:type="continuationSeparator" w:id="0">
    <w:p w14:paraId="2E7921DD" w14:textId="77777777" w:rsidR="005F48B2" w:rsidRDefault="005F48B2" w:rsidP="003E7A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3A03C" w14:textId="28E6E39D" w:rsidR="004838A9" w:rsidRDefault="00A03539" w:rsidP="004756DF">
    <w:pPr>
      <w:pStyle w:val="Kopfzeile"/>
      <w:tabs>
        <w:tab w:val="clear" w:pos="4536"/>
        <w:tab w:val="clear" w:pos="9072"/>
        <w:tab w:val="left" w:pos="2350"/>
      </w:tabs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8104AB6" wp14:editId="7C461D81">
              <wp:simplePos x="0" y="0"/>
              <wp:positionH relativeFrom="column">
                <wp:posOffset>-401955</wp:posOffset>
              </wp:positionH>
              <wp:positionV relativeFrom="paragraph">
                <wp:posOffset>27305</wp:posOffset>
              </wp:positionV>
              <wp:extent cx="4832350" cy="545465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32350" cy="545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BFBFB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0F21D6" w14:textId="77777777" w:rsidR="004838A9" w:rsidRPr="00B22656" w:rsidRDefault="004756DF" w:rsidP="004756DF">
                          <w:pPr>
                            <w:tabs>
                              <w:tab w:val="left" w:pos="2127"/>
                              <w:tab w:val="left" w:pos="2694"/>
                            </w:tabs>
                            <w:rPr>
                              <w:rFonts w:asciiTheme="minorHAnsi" w:hAnsiTheme="minorHAnsi" w:cstheme="minorHAnsi"/>
                              <w:color w:val="005472"/>
                              <w:sz w:val="48"/>
                              <w:szCs w:val="52"/>
                            </w:rPr>
                          </w:pPr>
                          <w:r w:rsidRPr="00B22656">
                            <w:rPr>
                              <w:rFonts w:asciiTheme="minorHAnsi" w:hAnsiTheme="minorHAnsi" w:cstheme="minorHAnsi"/>
                              <w:color w:val="005472"/>
                              <w:sz w:val="48"/>
                              <w:szCs w:val="52"/>
                            </w:rPr>
                            <w:t>Lebenslauf</w:t>
                          </w:r>
                          <w:r w:rsidRPr="00B22656">
                            <w:rPr>
                              <w:rFonts w:asciiTheme="minorHAnsi" w:hAnsiTheme="minorHAnsi" w:cstheme="minorHAnsi"/>
                              <w:color w:val="005472"/>
                              <w:sz w:val="48"/>
                              <w:szCs w:val="52"/>
                            </w:rPr>
                            <w:tab/>
                          </w:r>
                        </w:p>
                        <w:p w14:paraId="6391E7AE" w14:textId="77777777" w:rsidR="004838A9" w:rsidRPr="007329B5" w:rsidRDefault="004838A9" w:rsidP="00BE7708">
                          <w:pPr>
                            <w:rPr>
                              <w:color w:val="808080"/>
                              <w:sz w:val="52"/>
                              <w:szCs w:val="52"/>
                            </w:rPr>
                          </w:pPr>
                        </w:p>
                        <w:p w14:paraId="6F71EF5A" w14:textId="77777777" w:rsidR="004838A9" w:rsidRPr="007329B5" w:rsidRDefault="004838A9" w:rsidP="00BE7708">
                          <w:pPr>
                            <w:rPr>
                              <w:color w:val="808080"/>
                              <w:sz w:val="52"/>
                              <w:szCs w:val="52"/>
                            </w:rPr>
                          </w:pPr>
                        </w:p>
                        <w:p w14:paraId="00F8342E" w14:textId="77777777" w:rsidR="004838A9" w:rsidRPr="007329B5" w:rsidRDefault="004838A9" w:rsidP="00BE7708">
                          <w:pPr>
                            <w:rPr>
                              <w:color w:val="808080"/>
                              <w:sz w:val="52"/>
                              <w:szCs w:val="52"/>
                            </w:rPr>
                          </w:pPr>
                        </w:p>
                        <w:p w14:paraId="4CF66C27" w14:textId="77777777" w:rsidR="004838A9" w:rsidRPr="007329B5" w:rsidRDefault="004838A9" w:rsidP="00BE7708">
                          <w:pPr>
                            <w:rPr>
                              <w:color w:val="808080"/>
                              <w:sz w:val="52"/>
                              <w:szCs w:val="5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68104AB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31.65pt;margin-top:2.15pt;width:380.5pt;height:42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" filled="f" fillcolor="#bfbfbf" stroked="f">
              <v:textbox>
                <w:txbxContent>
                  <w:p w14:paraId="540F21D6" w14:textId="77777777" w:rsidR="004838A9" w:rsidRPr="00B22656" w:rsidRDefault="004756DF" w:rsidP="004756DF">
                    <w:pPr>
                      <w:tabs>
                        <w:tab w:val="left" w:pos="2127"/>
                        <w:tab w:val="left" w:pos="2694"/>
                      </w:tabs>
                      <w:rPr>
                        <w:rFonts w:asciiTheme="minorHAnsi" w:hAnsiTheme="minorHAnsi" w:cstheme="minorHAnsi"/>
                        <w:color w:val="005472"/>
                        <w:sz w:val="48"/>
                        <w:szCs w:val="52"/>
                      </w:rPr>
                    </w:pPr>
                    <w:r w:rsidRPr="00B22656">
                      <w:rPr>
                        <w:rFonts w:asciiTheme="minorHAnsi" w:hAnsiTheme="minorHAnsi" w:cstheme="minorHAnsi"/>
                        <w:color w:val="005472"/>
                        <w:sz w:val="48"/>
                        <w:szCs w:val="52"/>
                      </w:rPr>
                      <w:t>Lebenslauf</w:t>
                    </w:r>
                    <w:r w:rsidRPr="00B22656">
                      <w:rPr>
                        <w:rFonts w:asciiTheme="minorHAnsi" w:hAnsiTheme="minorHAnsi" w:cstheme="minorHAnsi"/>
                        <w:color w:val="005472"/>
                        <w:sz w:val="48"/>
                        <w:szCs w:val="52"/>
                      </w:rPr>
                      <w:tab/>
                    </w:r>
                  </w:p>
                  <w:p w14:paraId="6391E7AE" w14:textId="77777777" w:rsidR="004838A9" w:rsidRPr="007329B5" w:rsidRDefault="004838A9" w:rsidP="00BE7708">
                    <w:pPr>
                      <w:rPr>
                        <w:color w:val="808080"/>
                        <w:sz w:val="52"/>
                        <w:szCs w:val="52"/>
                      </w:rPr>
                    </w:pPr>
                  </w:p>
                  <w:p w14:paraId="6F71EF5A" w14:textId="77777777" w:rsidR="004838A9" w:rsidRPr="007329B5" w:rsidRDefault="004838A9" w:rsidP="00BE7708">
                    <w:pPr>
                      <w:rPr>
                        <w:color w:val="808080"/>
                        <w:sz w:val="52"/>
                        <w:szCs w:val="52"/>
                      </w:rPr>
                    </w:pPr>
                  </w:p>
                  <w:p w14:paraId="00F8342E" w14:textId="77777777" w:rsidR="004838A9" w:rsidRPr="007329B5" w:rsidRDefault="004838A9" w:rsidP="00BE7708">
                    <w:pPr>
                      <w:rPr>
                        <w:color w:val="808080"/>
                        <w:sz w:val="52"/>
                        <w:szCs w:val="52"/>
                      </w:rPr>
                    </w:pPr>
                  </w:p>
                  <w:p w14:paraId="4CF66C27" w14:textId="77777777" w:rsidR="004838A9" w:rsidRPr="007329B5" w:rsidRDefault="004838A9" w:rsidP="00BE7708">
                    <w:pPr>
                      <w:rPr>
                        <w:color w:val="808080"/>
                        <w:sz w:val="52"/>
                        <w:szCs w:val="52"/>
                      </w:rPr>
                    </w:pPr>
                  </w:p>
                </w:txbxContent>
              </v:textbox>
            </v:shape>
          </w:pict>
        </mc:Fallback>
      </mc:AlternateContent>
    </w:r>
    <w:r w:rsidR="00BC7973">
      <w:tab/>
    </w:r>
    <w:r w:rsidR="00BC7973">
      <w:tab/>
    </w:r>
    <w:r w:rsidR="00BC7973">
      <w:tab/>
    </w:r>
    <w:r w:rsidR="00BC7973">
      <w:tab/>
    </w:r>
    <w:r w:rsidR="00BC7973">
      <w:tab/>
    </w:r>
    <w:r w:rsidR="00BC7973">
      <w:tab/>
    </w:r>
    <w:r w:rsidR="00BC7973">
      <w:tab/>
    </w:r>
    <w:r w:rsidR="00BC7973">
      <w:tab/>
    </w:r>
    <w:r w:rsidR="00BC7973">
      <w:tab/>
    </w:r>
    <w:r w:rsidR="004838A9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3759E"/>
    <w:multiLevelType w:val="hybridMultilevel"/>
    <w:tmpl w:val="0FD26CE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C2D1B"/>
    <w:multiLevelType w:val="hybridMultilevel"/>
    <w:tmpl w:val="EBC8E65A"/>
    <w:lvl w:ilvl="0" w:tplc="A51838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49E55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06E4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B0A84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9C7A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6CC6B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0AEF5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0ACBC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AD8DE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464659533">
    <w:abstractNumId w:val="1"/>
  </w:num>
  <w:num w:numId="2" w16cid:durableId="16364456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617"/>
    <w:rsid w:val="0001126E"/>
    <w:rsid w:val="000140F0"/>
    <w:rsid w:val="000149BC"/>
    <w:rsid w:val="00024174"/>
    <w:rsid w:val="00026126"/>
    <w:rsid w:val="00030EAD"/>
    <w:rsid w:val="00040C63"/>
    <w:rsid w:val="00045969"/>
    <w:rsid w:val="00060F54"/>
    <w:rsid w:val="00084599"/>
    <w:rsid w:val="00086412"/>
    <w:rsid w:val="000968F1"/>
    <w:rsid w:val="000A3120"/>
    <w:rsid w:val="000A55E9"/>
    <w:rsid w:val="000C7F9A"/>
    <w:rsid w:val="000E59FC"/>
    <w:rsid w:val="000F7783"/>
    <w:rsid w:val="0011654E"/>
    <w:rsid w:val="00132483"/>
    <w:rsid w:val="001406EE"/>
    <w:rsid w:val="0014601D"/>
    <w:rsid w:val="00161244"/>
    <w:rsid w:val="0016591B"/>
    <w:rsid w:val="0016709F"/>
    <w:rsid w:val="00167F7F"/>
    <w:rsid w:val="00171261"/>
    <w:rsid w:val="001722FC"/>
    <w:rsid w:val="001C02AB"/>
    <w:rsid w:val="001C0AD5"/>
    <w:rsid w:val="001C379D"/>
    <w:rsid w:val="001C3E5D"/>
    <w:rsid w:val="001D704B"/>
    <w:rsid w:val="001E0795"/>
    <w:rsid w:val="00204659"/>
    <w:rsid w:val="00217A3E"/>
    <w:rsid w:val="00235BF0"/>
    <w:rsid w:val="0023660F"/>
    <w:rsid w:val="002740E9"/>
    <w:rsid w:val="00283E18"/>
    <w:rsid w:val="00287803"/>
    <w:rsid w:val="00295649"/>
    <w:rsid w:val="002A4045"/>
    <w:rsid w:val="002A5D07"/>
    <w:rsid w:val="002A6271"/>
    <w:rsid w:val="002B29CD"/>
    <w:rsid w:val="002C138A"/>
    <w:rsid w:val="002C1667"/>
    <w:rsid w:val="002C621B"/>
    <w:rsid w:val="002D5E87"/>
    <w:rsid w:val="00306778"/>
    <w:rsid w:val="0030765B"/>
    <w:rsid w:val="003144AE"/>
    <w:rsid w:val="00321BAD"/>
    <w:rsid w:val="00332996"/>
    <w:rsid w:val="00334291"/>
    <w:rsid w:val="003372E8"/>
    <w:rsid w:val="00340CAE"/>
    <w:rsid w:val="00345DED"/>
    <w:rsid w:val="00367C41"/>
    <w:rsid w:val="00371803"/>
    <w:rsid w:val="00374B92"/>
    <w:rsid w:val="00381D9C"/>
    <w:rsid w:val="00385543"/>
    <w:rsid w:val="00387E80"/>
    <w:rsid w:val="003A4008"/>
    <w:rsid w:val="003A4CA0"/>
    <w:rsid w:val="003D0783"/>
    <w:rsid w:val="003E7A82"/>
    <w:rsid w:val="003F2CAB"/>
    <w:rsid w:val="004018D7"/>
    <w:rsid w:val="00401EC0"/>
    <w:rsid w:val="00416780"/>
    <w:rsid w:val="0042080A"/>
    <w:rsid w:val="00457660"/>
    <w:rsid w:val="004621C0"/>
    <w:rsid w:val="0046522B"/>
    <w:rsid w:val="00472DDC"/>
    <w:rsid w:val="0047539C"/>
    <w:rsid w:val="004756DF"/>
    <w:rsid w:val="00480D9E"/>
    <w:rsid w:val="004838A9"/>
    <w:rsid w:val="00494527"/>
    <w:rsid w:val="00497D40"/>
    <w:rsid w:val="00497D45"/>
    <w:rsid w:val="004A7AE7"/>
    <w:rsid w:val="004B44C3"/>
    <w:rsid w:val="004B5FCB"/>
    <w:rsid w:val="004C17B9"/>
    <w:rsid w:val="004D3E96"/>
    <w:rsid w:val="004E62CF"/>
    <w:rsid w:val="004F5E64"/>
    <w:rsid w:val="005016EF"/>
    <w:rsid w:val="00517235"/>
    <w:rsid w:val="00521294"/>
    <w:rsid w:val="0056740C"/>
    <w:rsid w:val="0056759F"/>
    <w:rsid w:val="0057153F"/>
    <w:rsid w:val="005723F0"/>
    <w:rsid w:val="005768D1"/>
    <w:rsid w:val="005868F8"/>
    <w:rsid w:val="00592B35"/>
    <w:rsid w:val="005B263F"/>
    <w:rsid w:val="005C0C99"/>
    <w:rsid w:val="005C3EA1"/>
    <w:rsid w:val="005D2173"/>
    <w:rsid w:val="005D46A4"/>
    <w:rsid w:val="005E4733"/>
    <w:rsid w:val="005F2077"/>
    <w:rsid w:val="005F48B2"/>
    <w:rsid w:val="005F5495"/>
    <w:rsid w:val="0062780E"/>
    <w:rsid w:val="00633482"/>
    <w:rsid w:val="00652C83"/>
    <w:rsid w:val="00653715"/>
    <w:rsid w:val="006543B3"/>
    <w:rsid w:val="00654D75"/>
    <w:rsid w:val="00663383"/>
    <w:rsid w:val="00664A0C"/>
    <w:rsid w:val="0066514B"/>
    <w:rsid w:val="006712BB"/>
    <w:rsid w:val="00677631"/>
    <w:rsid w:val="00692FD7"/>
    <w:rsid w:val="0069697A"/>
    <w:rsid w:val="00696EEB"/>
    <w:rsid w:val="006C758E"/>
    <w:rsid w:val="006C7E9B"/>
    <w:rsid w:val="007043CE"/>
    <w:rsid w:val="00710977"/>
    <w:rsid w:val="00710EA9"/>
    <w:rsid w:val="00715C13"/>
    <w:rsid w:val="0071746E"/>
    <w:rsid w:val="0072557C"/>
    <w:rsid w:val="00730525"/>
    <w:rsid w:val="007329B5"/>
    <w:rsid w:val="00734DF8"/>
    <w:rsid w:val="00741382"/>
    <w:rsid w:val="007457AC"/>
    <w:rsid w:val="007510EC"/>
    <w:rsid w:val="007545F9"/>
    <w:rsid w:val="007629FB"/>
    <w:rsid w:val="00787125"/>
    <w:rsid w:val="007A1B27"/>
    <w:rsid w:val="007C35A8"/>
    <w:rsid w:val="007C3F31"/>
    <w:rsid w:val="007D603C"/>
    <w:rsid w:val="007D64BE"/>
    <w:rsid w:val="007E7F06"/>
    <w:rsid w:val="00813D8B"/>
    <w:rsid w:val="00813DB0"/>
    <w:rsid w:val="008553A7"/>
    <w:rsid w:val="008646AD"/>
    <w:rsid w:val="008752B3"/>
    <w:rsid w:val="008912B0"/>
    <w:rsid w:val="008950F4"/>
    <w:rsid w:val="00895600"/>
    <w:rsid w:val="008B37D4"/>
    <w:rsid w:val="008D3A41"/>
    <w:rsid w:val="008D69AE"/>
    <w:rsid w:val="008E5E91"/>
    <w:rsid w:val="008F0C1C"/>
    <w:rsid w:val="008F0F6C"/>
    <w:rsid w:val="008F4E25"/>
    <w:rsid w:val="00921724"/>
    <w:rsid w:val="00926F54"/>
    <w:rsid w:val="00957691"/>
    <w:rsid w:val="00960406"/>
    <w:rsid w:val="009715E7"/>
    <w:rsid w:val="00971E61"/>
    <w:rsid w:val="009739C3"/>
    <w:rsid w:val="009A5BCE"/>
    <w:rsid w:val="009B14A6"/>
    <w:rsid w:val="009B1FCF"/>
    <w:rsid w:val="009F5AC1"/>
    <w:rsid w:val="00A02415"/>
    <w:rsid w:val="00A03539"/>
    <w:rsid w:val="00A1547F"/>
    <w:rsid w:val="00A22B65"/>
    <w:rsid w:val="00A23968"/>
    <w:rsid w:val="00A74DA2"/>
    <w:rsid w:val="00A84DBF"/>
    <w:rsid w:val="00AA4745"/>
    <w:rsid w:val="00AB19D4"/>
    <w:rsid w:val="00AB621B"/>
    <w:rsid w:val="00AD6CF3"/>
    <w:rsid w:val="00AD7B29"/>
    <w:rsid w:val="00AE563C"/>
    <w:rsid w:val="00AF3195"/>
    <w:rsid w:val="00B079A8"/>
    <w:rsid w:val="00B14594"/>
    <w:rsid w:val="00B22656"/>
    <w:rsid w:val="00B5080C"/>
    <w:rsid w:val="00B80263"/>
    <w:rsid w:val="00B83C97"/>
    <w:rsid w:val="00BB5618"/>
    <w:rsid w:val="00BC243A"/>
    <w:rsid w:val="00BC3FEF"/>
    <w:rsid w:val="00BC7973"/>
    <w:rsid w:val="00BD693B"/>
    <w:rsid w:val="00BE1DFA"/>
    <w:rsid w:val="00BE7708"/>
    <w:rsid w:val="00BE79B4"/>
    <w:rsid w:val="00BF3524"/>
    <w:rsid w:val="00C3634D"/>
    <w:rsid w:val="00C5497E"/>
    <w:rsid w:val="00C60522"/>
    <w:rsid w:val="00C76360"/>
    <w:rsid w:val="00C92B93"/>
    <w:rsid w:val="00CA06AF"/>
    <w:rsid w:val="00CA0C68"/>
    <w:rsid w:val="00CC2FA3"/>
    <w:rsid w:val="00CC3CDB"/>
    <w:rsid w:val="00CD6EC4"/>
    <w:rsid w:val="00CE3C0F"/>
    <w:rsid w:val="00CE58F8"/>
    <w:rsid w:val="00D02451"/>
    <w:rsid w:val="00D07B49"/>
    <w:rsid w:val="00D55B73"/>
    <w:rsid w:val="00D6656F"/>
    <w:rsid w:val="00D763EC"/>
    <w:rsid w:val="00D806BF"/>
    <w:rsid w:val="00D80CD7"/>
    <w:rsid w:val="00D833A5"/>
    <w:rsid w:val="00D83894"/>
    <w:rsid w:val="00DA317D"/>
    <w:rsid w:val="00DC4905"/>
    <w:rsid w:val="00DE2B03"/>
    <w:rsid w:val="00DF20D4"/>
    <w:rsid w:val="00DF4FB7"/>
    <w:rsid w:val="00E04805"/>
    <w:rsid w:val="00E227CB"/>
    <w:rsid w:val="00E34D2F"/>
    <w:rsid w:val="00E37F9A"/>
    <w:rsid w:val="00E40617"/>
    <w:rsid w:val="00E64D51"/>
    <w:rsid w:val="00E70992"/>
    <w:rsid w:val="00E8178F"/>
    <w:rsid w:val="00E8575C"/>
    <w:rsid w:val="00E97213"/>
    <w:rsid w:val="00EA4B7A"/>
    <w:rsid w:val="00EB05C7"/>
    <w:rsid w:val="00EC010B"/>
    <w:rsid w:val="00ED42B0"/>
    <w:rsid w:val="00EE127F"/>
    <w:rsid w:val="00F010CB"/>
    <w:rsid w:val="00F14DA5"/>
    <w:rsid w:val="00F20C1E"/>
    <w:rsid w:val="00F240D8"/>
    <w:rsid w:val="00F6504A"/>
    <w:rsid w:val="00F7025F"/>
    <w:rsid w:val="00F80A7B"/>
    <w:rsid w:val="00F82A76"/>
    <w:rsid w:val="00F84DBB"/>
    <w:rsid w:val="00F91B96"/>
    <w:rsid w:val="00F93216"/>
    <w:rsid w:val="00FA7B74"/>
    <w:rsid w:val="00FA7BC4"/>
    <w:rsid w:val="00FE6527"/>
    <w:rsid w:val="00FF1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284232"/>
  <w15:chartTrackingRefBased/>
  <w15:docId w15:val="{FD1BCF13-5C8D-49D1-AD60-E2318565E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016EF"/>
    <w:pPr>
      <w:spacing w:after="200" w:line="276" w:lineRule="auto"/>
    </w:pPr>
    <w:rPr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372E8"/>
    <w:pPr>
      <w:keepNext/>
      <w:tabs>
        <w:tab w:val="left" w:pos="2268"/>
      </w:tabs>
      <w:spacing w:before="240" w:after="120"/>
      <w:outlineLvl w:val="0"/>
    </w:pPr>
    <w:rPr>
      <w:rFonts w:eastAsia="Times New Roman"/>
      <w:b/>
      <w:bCs/>
      <w:color w:val="004050"/>
      <w:kern w:val="32"/>
      <w:sz w:val="28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E7A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E7A82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3E7A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E7A82"/>
  </w:style>
  <w:style w:type="paragraph" w:styleId="Fuzeile">
    <w:name w:val="footer"/>
    <w:basedOn w:val="Standard"/>
    <w:link w:val="FuzeileZchn"/>
    <w:uiPriority w:val="99"/>
    <w:unhideWhenUsed/>
    <w:rsid w:val="003E7A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E7A82"/>
  </w:style>
  <w:style w:type="character" w:customStyle="1" w:styleId="berschrift1Zchn">
    <w:name w:val="Überschrift 1 Zchn"/>
    <w:link w:val="berschrift1"/>
    <w:uiPriority w:val="9"/>
    <w:rsid w:val="003372E8"/>
    <w:rPr>
      <w:rFonts w:ascii="Calibri" w:eastAsia="Times New Roman" w:hAnsi="Calibri" w:cs="Times New Roman"/>
      <w:b/>
      <w:bCs/>
      <w:color w:val="004050"/>
      <w:kern w:val="32"/>
      <w:sz w:val="28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6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6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Schnittstelle%20PLs\Projekt%20Recruitment%20Optimisierung\Team%202%20Projektwechslerprozess\Lebenslauf_Pharmexx-Vorlage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1E6F21-2DA0-432A-9F93-D27EFF8F15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Lebenslauf_Pharmexx-Vorlage</Template>
  <TotalTime>0</TotalTime>
  <Pages>3</Pages>
  <Words>510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ddieterle</dc:creator>
  <cp:keywords/>
  <cp:lastModifiedBy>Frank Biester | Projekt-Team</cp:lastModifiedBy>
  <cp:revision>4</cp:revision>
  <cp:lastPrinted>2011-03-11T13:26:00Z</cp:lastPrinted>
  <dcterms:created xsi:type="dcterms:W3CDTF">2023-06-26T11:23:00Z</dcterms:created>
  <dcterms:modified xsi:type="dcterms:W3CDTF">2023-06-27T11:35:00Z</dcterms:modified>
</cp:coreProperties>
</file>